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E15F" w14:textId="77777777" w:rsidR="00822528" w:rsidRDefault="00876DA8" w:rsidP="00876DA8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40463E">
        <w:rPr>
          <w:rFonts w:ascii="Arial" w:hAnsi="Arial" w:cs="Arial"/>
          <w:b/>
          <w:caps/>
          <w:sz w:val="28"/>
          <w:szCs w:val="28"/>
        </w:rPr>
        <w:t xml:space="preserve">Žádost o </w:t>
      </w:r>
      <w:r w:rsidR="00BE0E82">
        <w:rPr>
          <w:rFonts w:ascii="Arial" w:hAnsi="Arial" w:cs="Arial"/>
          <w:b/>
          <w:caps/>
          <w:sz w:val="28"/>
          <w:szCs w:val="28"/>
        </w:rPr>
        <w:t xml:space="preserve">FINANČNÍ DAR </w:t>
      </w:r>
    </w:p>
    <w:p w14:paraId="445FDC1E" w14:textId="77777777" w:rsidR="00876DA8" w:rsidRPr="0040463E" w:rsidRDefault="00BE0E82" w:rsidP="00876D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PŘI</w:t>
      </w:r>
      <w:r w:rsidR="00876DA8" w:rsidRPr="0040463E">
        <w:rPr>
          <w:rFonts w:ascii="Arial" w:hAnsi="Arial" w:cs="Arial"/>
          <w:b/>
          <w:caps/>
          <w:sz w:val="28"/>
          <w:szCs w:val="28"/>
        </w:rPr>
        <w:t xml:space="preserve"> akc</w:t>
      </w:r>
      <w:r>
        <w:rPr>
          <w:rFonts w:ascii="Arial" w:hAnsi="Arial" w:cs="Arial"/>
          <w:b/>
          <w:caps/>
          <w:sz w:val="28"/>
          <w:szCs w:val="28"/>
        </w:rPr>
        <w:t>I</w:t>
      </w:r>
      <w:r w:rsidR="00876DA8" w:rsidRPr="0040463E">
        <w:rPr>
          <w:rFonts w:ascii="Arial" w:hAnsi="Arial" w:cs="Arial"/>
          <w:b/>
          <w:caps/>
          <w:sz w:val="28"/>
          <w:szCs w:val="28"/>
        </w:rPr>
        <w:t xml:space="preserve"> Sboru pro občanské záležitosti „vítání občánků“</w:t>
      </w:r>
    </w:p>
    <w:p w14:paraId="2C8C463D" w14:textId="77777777" w:rsidR="00876DA8" w:rsidRPr="0040463E" w:rsidRDefault="00876DA8" w:rsidP="00876DA8">
      <w:pPr>
        <w:jc w:val="both"/>
        <w:rPr>
          <w:rFonts w:ascii="Arial" w:hAnsi="Arial" w:cs="Arial"/>
          <w:sz w:val="22"/>
          <w:szCs w:val="22"/>
        </w:rPr>
      </w:pPr>
    </w:p>
    <w:p w14:paraId="1C6F55BF" w14:textId="77777777" w:rsidR="00876DA8" w:rsidRPr="0040463E" w:rsidRDefault="00876DA8" w:rsidP="008A4B2F">
      <w:pPr>
        <w:jc w:val="both"/>
        <w:rPr>
          <w:rFonts w:ascii="Arial" w:hAnsi="Arial" w:cs="Arial"/>
          <w:b/>
          <w:szCs w:val="24"/>
        </w:rPr>
      </w:pPr>
      <w:r w:rsidRPr="0040463E">
        <w:rPr>
          <w:rFonts w:ascii="Arial" w:hAnsi="Arial" w:cs="Arial"/>
          <w:b/>
          <w:szCs w:val="24"/>
        </w:rPr>
        <w:t xml:space="preserve">Podmínkou </w:t>
      </w:r>
      <w:r w:rsidR="00BE0E82">
        <w:rPr>
          <w:rFonts w:ascii="Arial" w:hAnsi="Arial" w:cs="Arial"/>
          <w:b/>
          <w:szCs w:val="24"/>
        </w:rPr>
        <w:t>získání finančního daru při</w:t>
      </w:r>
      <w:r w:rsidRPr="0040463E">
        <w:rPr>
          <w:rFonts w:ascii="Arial" w:hAnsi="Arial" w:cs="Arial"/>
          <w:b/>
          <w:szCs w:val="24"/>
        </w:rPr>
        <w:t xml:space="preserve"> akc</w:t>
      </w:r>
      <w:r w:rsidR="00BE0E82">
        <w:rPr>
          <w:rFonts w:ascii="Arial" w:hAnsi="Arial" w:cs="Arial"/>
          <w:b/>
          <w:szCs w:val="24"/>
        </w:rPr>
        <w:t>i</w:t>
      </w:r>
      <w:r w:rsidRPr="0040463E">
        <w:rPr>
          <w:rFonts w:ascii="Arial" w:hAnsi="Arial" w:cs="Arial"/>
          <w:b/>
          <w:szCs w:val="24"/>
        </w:rPr>
        <w:t xml:space="preserve"> SPOZ „Vítání občánků“ je místo trvalého pobytu ve Stříbře a jeho částech</w:t>
      </w:r>
      <w:r w:rsidR="00BE0E82">
        <w:rPr>
          <w:rFonts w:ascii="Arial" w:hAnsi="Arial" w:cs="Arial"/>
          <w:b/>
          <w:szCs w:val="24"/>
        </w:rPr>
        <w:t xml:space="preserve"> rodičů dítěte</w:t>
      </w:r>
    </w:p>
    <w:p w14:paraId="76395414" w14:textId="77777777" w:rsidR="00C221A8" w:rsidRDefault="00C221A8" w:rsidP="00876DA8"/>
    <w:p w14:paraId="105B7F5A" w14:textId="77777777" w:rsidR="00876DA8" w:rsidRPr="00BE0E82" w:rsidRDefault="00BE0E82" w:rsidP="00876DA8">
      <w:pPr>
        <w:rPr>
          <w:rFonts w:ascii="Arial" w:hAnsi="Arial" w:cs="Arial"/>
          <w:b/>
          <w:bCs/>
          <w:sz w:val="22"/>
          <w:szCs w:val="22"/>
        </w:rPr>
      </w:pPr>
      <w:r w:rsidRPr="00BE0E82">
        <w:rPr>
          <w:rFonts w:ascii="Arial" w:hAnsi="Arial" w:cs="Arial"/>
          <w:b/>
          <w:bCs/>
          <w:sz w:val="22"/>
          <w:szCs w:val="22"/>
        </w:rPr>
        <w:t>MATKA</w:t>
      </w:r>
      <w:r>
        <w:rPr>
          <w:rFonts w:ascii="Arial" w:hAnsi="Arial" w:cs="Arial"/>
          <w:b/>
          <w:bCs/>
          <w:sz w:val="22"/>
          <w:szCs w:val="22"/>
        </w:rPr>
        <w:t xml:space="preserve"> (OTEC)</w:t>
      </w:r>
    </w:p>
    <w:p w14:paraId="21314B61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7B259E1A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 xml:space="preserve">Jméno a příjmení: 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6D2F51CA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4B61A672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Datum narození: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7C3B4B30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09C0603C" w14:textId="77777777" w:rsidR="00876DA8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Trvalé bydliště: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34389193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</w:p>
    <w:p w14:paraId="79357B95" w14:textId="77777777" w:rsidR="00BE0E82" w:rsidRDefault="00BE0E82" w:rsidP="00BE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Rodinný stav</w:t>
      </w:r>
      <w:r w:rsidRPr="0040463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13D2F267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1EAA02DB" w14:textId="77777777" w:rsidR="00AE75DD" w:rsidRPr="0040463E" w:rsidRDefault="00AE75DD" w:rsidP="00876DA8">
      <w:pPr>
        <w:rPr>
          <w:rFonts w:ascii="Arial" w:hAnsi="Arial" w:cs="Arial"/>
          <w:sz w:val="22"/>
          <w:szCs w:val="22"/>
          <w:u w:val="single"/>
        </w:rPr>
      </w:pPr>
      <w:r w:rsidRPr="0040463E">
        <w:rPr>
          <w:rFonts w:ascii="Arial" w:hAnsi="Arial" w:cs="Arial"/>
          <w:sz w:val="22"/>
          <w:szCs w:val="22"/>
        </w:rPr>
        <w:t>Doručovací adresa: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  <w:r w:rsidRPr="0040463E">
        <w:rPr>
          <w:rFonts w:ascii="Arial" w:hAnsi="Arial" w:cs="Arial"/>
          <w:sz w:val="22"/>
          <w:szCs w:val="22"/>
          <w:u w:val="single"/>
        </w:rPr>
        <w:t xml:space="preserve">                              </w:t>
      </w:r>
    </w:p>
    <w:p w14:paraId="7B3C5031" w14:textId="77777777" w:rsidR="00AE75DD" w:rsidRPr="0040463E" w:rsidRDefault="00AE75DD" w:rsidP="00876DA8">
      <w:pPr>
        <w:rPr>
          <w:rFonts w:ascii="Arial" w:hAnsi="Arial" w:cs="Arial"/>
          <w:sz w:val="22"/>
          <w:szCs w:val="22"/>
        </w:rPr>
      </w:pPr>
    </w:p>
    <w:p w14:paraId="53DD5053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Telefon:</w:t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6C5F68FA" w14:textId="77777777" w:rsidR="00876DA8" w:rsidRDefault="00876DA8" w:rsidP="00876DA8"/>
    <w:p w14:paraId="234B1D15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</w:p>
    <w:p w14:paraId="13A77597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rodinného stavu VDANÁ</w:t>
      </w:r>
      <w:r w:rsidR="00EF094A">
        <w:rPr>
          <w:rFonts w:ascii="Arial" w:hAnsi="Arial" w:cs="Arial"/>
          <w:sz w:val="22"/>
          <w:szCs w:val="22"/>
        </w:rPr>
        <w:t xml:space="preserve"> (ŽENATÝ)</w:t>
      </w:r>
      <w:r>
        <w:rPr>
          <w:rFonts w:ascii="Arial" w:hAnsi="Arial" w:cs="Arial"/>
          <w:sz w:val="22"/>
          <w:szCs w:val="22"/>
        </w:rPr>
        <w:t xml:space="preserve"> vyplňte údaje o manželovi</w:t>
      </w:r>
      <w:r w:rsidR="00EF094A">
        <w:rPr>
          <w:rFonts w:ascii="Arial" w:hAnsi="Arial" w:cs="Arial"/>
          <w:sz w:val="22"/>
          <w:szCs w:val="22"/>
        </w:rPr>
        <w:t xml:space="preserve"> (manželce)</w:t>
      </w:r>
      <w:r>
        <w:rPr>
          <w:rFonts w:ascii="Arial" w:hAnsi="Arial" w:cs="Arial"/>
          <w:sz w:val="22"/>
          <w:szCs w:val="22"/>
        </w:rPr>
        <w:t>:</w:t>
      </w:r>
    </w:p>
    <w:p w14:paraId="1A56D5DC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</w:p>
    <w:p w14:paraId="10570EA6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  <w:r w:rsidRPr="00BE0E82">
        <w:rPr>
          <w:rFonts w:ascii="Arial" w:hAnsi="Arial" w:cs="Arial"/>
          <w:b/>
          <w:bCs/>
          <w:sz w:val="22"/>
          <w:szCs w:val="22"/>
        </w:rPr>
        <w:t xml:space="preserve">MANŽEL </w:t>
      </w:r>
      <w:r>
        <w:rPr>
          <w:rFonts w:ascii="Arial" w:hAnsi="Arial" w:cs="Arial"/>
          <w:b/>
          <w:bCs/>
          <w:sz w:val="22"/>
          <w:szCs w:val="22"/>
        </w:rPr>
        <w:t>(MANŽELKA</w:t>
      </w:r>
    </w:p>
    <w:p w14:paraId="76D9B2D8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</w:p>
    <w:p w14:paraId="18AEFFAF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 xml:space="preserve">Jméno a příjmení: 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0C938FC1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</w:p>
    <w:p w14:paraId="13FE94EA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Datum narození: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28A39885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</w:p>
    <w:p w14:paraId="271EF30B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Trvalé bydliště: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695EC6D5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</w:p>
    <w:p w14:paraId="73FED169" w14:textId="77777777" w:rsidR="00BE0E82" w:rsidRPr="0040463E" w:rsidRDefault="00BE0E82" w:rsidP="00BE0E82">
      <w:pPr>
        <w:rPr>
          <w:rFonts w:ascii="Arial" w:hAnsi="Arial" w:cs="Arial"/>
          <w:sz w:val="22"/>
          <w:szCs w:val="22"/>
          <w:u w:val="single"/>
        </w:rPr>
      </w:pPr>
      <w:r w:rsidRPr="0040463E">
        <w:rPr>
          <w:rFonts w:ascii="Arial" w:hAnsi="Arial" w:cs="Arial"/>
          <w:sz w:val="22"/>
          <w:szCs w:val="22"/>
        </w:rPr>
        <w:t>Doručovací adresa: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  <w:r w:rsidRPr="0040463E">
        <w:rPr>
          <w:rFonts w:ascii="Arial" w:hAnsi="Arial" w:cs="Arial"/>
          <w:sz w:val="22"/>
          <w:szCs w:val="22"/>
          <w:u w:val="single"/>
        </w:rPr>
        <w:t xml:space="preserve">                              </w:t>
      </w:r>
    </w:p>
    <w:p w14:paraId="11B4A8E7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</w:p>
    <w:p w14:paraId="5AC04DDA" w14:textId="77777777" w:rsidR="00BE0E82" w:rsidRPr="0040463E" w:rsidRDefault="00BE0E82" w:rsidP="00BE0E82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Telefon:</w:t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______________________________________________________</w:t>
      </w:r>
    </w:p>
    <w:p w14:paraId="1E779D48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</w:p>
    <w:p w14:paraId="6DD99B03" w14:textId="77777777" w:rsidR="00BE0E82" w:rsidRDefault="00BE0E82" w:rsidP="00876DA8">
      <w:pPr>
        <w:rPr>
          <w:rFonts w:ascii="Arial" w:hAnsi="Arial" w:cs="Arial"/>
          <w:sz w:val="22"/>
          <w:szCs w:val="22"/>
        </w:rPr>
      </w:pPr>
    </w:p>
    <w:p w14:paraId="501CA359" w14:textId="77777777" w:rsidR="00876DA8" w:rsidRPr="00EF094A" w:rsidRDefault="00876DA8" w:rsidP="00876DA8">
      <w:pPr>
        <w:rPr>
          <w:rFonts w:ascii="Arial" w:hAnsi="Arial" w:cs="Arial"/>
          <w:b/>
          <w:bCs/>
          <w:sz w:val="22"/>
          <w:szCs w:val="22"/>
        </w:rPr>
      </w:pPr>
      <w:r w:rsidRPr="00EF094A">
        <w:rPr>
          <w:rFonts w:ascii="Arial" w:hAnsi="Arial" w:cs="Arial"/>
          <w:b/>
          <w:bCs/>
          <w:sz w:val="22"/>
          <w:szCs w:val="22"/>
        </w:rPr>
        <w:t>NAROZENÉ DÍTĚ/SPOLEČNĚ NAROZENÉ DĚTI</w:t>
      </w:r>
    </w:p>
    <w:p w14:paraId="75B35E7A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7D3C63A8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1.</w:t>
      </w:r>
      <w:r w:rsidRPr="0040463E">
        <w:rPr>
          <w:rFonts w:ascii="Arial" w:hAnsi="Arial" w:cs="Arial"/>
          <w:sz w:val="22"/>
          <w:szCs w:val="22"/>
        </w:rPr>
        <w:tab/>
        <w:t>Jméno a příjmení: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10C80F42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65FE07C1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ab/>
        <w:t>Datum narození: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5D7C5A77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06A781E4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2.</w:t>
      </w:r>
      <w:r w:rsidRPr="0040463E">
        <w:rPr>
          <w:rFonts w:ascii="Arial" w:hAnsi="Arial" w:cs="Arial"/>
          <w:sz w:val="22"/>
          <w:szCs w:val="22"/>
        </w:rPr>
        <w:tab/>
        <w:t>Jméno a příjmení: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632EC890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14D13A1F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ab/>
        <w:t>Datum narození: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39AF69C4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19794804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3.</w:t>
      </w:r>
      <w:r w:rsidRPr="0040463E">
        <w:rPr>
          <w:rFonts w:ascii="Arial" w:hAnsi="Arial" w:cs="Arial"/>
          <w:sz w:val="22"/>
          <w:szCs w:val="22"/>
        </w:rPr>
        <w:tab/>
        <w:t>Jméno a příjmení: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5CCC83B0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2CE4E6A8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ab/>
        <w:t>Datum narození:</w:t>
      </w:r>
      <w:r w:rsidRPr="0040463E">
        <w:rPr>
          <w:rFonts w:ascii="Arial" w:hAnsi="Arial" w:cs="Arial"/>
          <w:sz w:val="22"/>
          <w:szCs w:val="22"/>
        </w:rPr>
        <w:tab/>
        <w:t>________________________________________________</w:t>
      </w:r>
    </w:p>
    <w:p w14:paraId="64718E33" w14:textId="77777777" w:rsidR="00876DA8" w:rsidRPr="0040463E" w:rsidRDefault="00876DA8" w:rsidP="00876DA8">
      <w:pPr>
        <w:rPr>
          <w:rFonts w:ascii="Arial" w:hAnsi="Arial" w:cs="Arial"/>
          <w:sz w:val="22"/>
          <w:szCs w:val="22"/>
        </w:rPr>
      </w:pPr>
    </w:p>
    <w:p w14:paraId="73692C31" w14:textId="77777777" w:rsidR="00876DA8" w:rsidRPr="0040463E" w:rsidRDefault="00876DA8" w:rsidP="00876DA8">
      <w:pPr>
        <w:jc w:val="both"/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Žádost</w:t>
      </w:r>
      <w:r w:rsidR="004A7A89" w:rsidRPr="0040463E">
        <w:rPr>
          <w:rFonts w:ascii="Arial" w:hAnsi="Arial" w:cs="Arial"/>
          <w:sz w:val="22"/>
          <w:szCs w:val="22"/>
        </w:rPr>
        <w:t xml:space="preserve"> zašlete nebo </w:t>
      </w:r>
      <w:r w:rsidRPr="0040463E">
        <w:rPr>
          <w:rFonts w:ascii="Arial" w:hAnsi="Arial" w:cs="Arial"/>
          <w:sz w:val="22"/>
          <w:szCs w:val="22"/>
        </w:rPr>
        <w:t xml:space="preserve">podejte osobně na Městském úřadě ve Stříbře. Poté Vám bude </w:t>
      </w:r>
      <w:r w:rsidR="00BE0E82">
        <w:rPr>
          <w:rFonts w:ascii="Arial" w:hAnsi="Arial" w:cs="Arial"/>
          <w:sz w:val="22"/>
          <w:szCs w:val="22"/>
        </w:rPr>
        <w:t>při akci vítání občánků odevzdán finanční dar pro Vaše dítě</w:t>
      </w:r>
      <w:r w:rsidRPr="0040463E">
        <w:rPr>
          <w:rFonts w:ascii="Arial" w:hAnsi="Arial" w:cs="Arial"/>
          <w:sz w:val="22"/>
          <w:szCs w:val="22"/>
        </w:rPr>
        <w:t>.</w:t>
      </w:r>
    </w:p>
    <w:p w14:paraId="24D142B2" w14:textId="77777777" w:rsidR="00876DA8" w:rsidRPr="0040463E" w:rsidRDefault="004A7A89" w:rsidP="00876DA8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>Bližší informace</w:t>
      </w:r>
      <w:r w:rsidR="008A4B2F" w:rsidRPr="0040463E">
        <w:rPr>
          <w:rFonts w:ascii="Arial" w:hAnsi="Arial" w:cs="Arial"/>
          <w:sz w:val="22"/>
          <w:szCs w:val="22"/>
        </w:rPr>
        <w:t xml:space="preserve">: </w:t>
      </w:r>
      <w:r w:rsidR="00CE6BA4" w:rsidRPr="0040463E">
        <w:rPr>
          <w:rFonts w:ascii="Arial" w:hAnsi="Arial" w:cs="Arial"/>
          <w:sz w:val="22"/>
          <w:szCs w:val="22"/>
        </w:rPr>
        <w:t>správní odbor, t</w:t>
      </w:r>
      <w:r w:rsidRPr="0040463E">
        <w:rPr>
          <w:rFonts w:ascii="Arial" w:hAnsi="Arial" w:cs="Arial"/>
          <w:sz w:val="22"/>
          <w:szCs w:val="22"/>
        </w:rPr>
        <w:t>el.</w:t>
      </w:r>
      <w:r w:rsidR="00CE6BA4" w:rsidRPr="0040463E">
        <w:rPr>
          <w:rFonts w:ascii="Arial" w:hAnsi="Arial" w:cs="Arial"/>
          <w:sz w:val="22"/>
          <w:szCs w:val="22"/>
        </w:rPr>
        <w:t>:</w:t>
      </w:r>
      <w:r w:rsidRPr="0040463E">
        <w:rPr>
          <w:rFonts w:ascii="Arial" w:hAnsi="Arial" w:cs="Arial"/>
          <w:sz w:val="22"/>
          <w:szCs w:val="22"/>
        </w:rPr>
        <w:t xml:space="preserve"> 374 801 113, </w:t>
      </w:r>
      <w:r w:rsidR="00CE6BA4" w:rsidRPr="0040463E">
        <w:rPr>
          <w:rFonts w:ascii="Arial" w:hAnsi="Arial" w:cs="Arial"/>
          <w:sz w:val="22"/>
          <w:szCs w:val="22"/>
        </w:rPr>
        <w:t>e</w:t>
      </w:r>
      <w:r w:rsidR="0040463E">
        <w:rPr>
          <w:rFonts w:ascii="Arial" w:hAnsi="Arial" w:cs="Arial"/>
          <w:sz w:val="22"/>
          <w:szCs w:val="22"/>
        </w:rPr>
        <w:t>-</w:t>
      </w:r>
      <w:r w:rsidRPr="0040463E">
        <w:rPr>
          <w:rFonts w:ascii="Arial" w:hAnsi="Arial" w:cs="Arial"/>
          <w:sz w:val="22"/>
          <w:szCs w:val="22"/>
        </w:rPr>
        <w:t>mail: grundlochova@mustribro.cz</w:t>
      </w:r>
    </w:p>
    <w:p w14:paraId="0AF879EA" w14:textId="77777777" w:rsidR="00876DA8" w:rsidRPr="0040463E" w:rsidRDefault="00876DA8" w:rsidP="00876DA8">
      <w:pPr>
        <w:jc w:val="both"/>
        <w:rPr>
          <w:rFonts w:ascii="Arial" w:hAnsi="Arial" w:cs="Arial"/>
          <w:sz w:val="22"/>
          <w:szCs w:val="22"/>
        </w:rPr>
      </w:pPr>
    </w:p>
    <w:p w14:paraId="7969B1EA" w14:textId="77777777" w:rsidR="00876DA8" w:rsidRPr="0040463E" w:rsidRDefault="00876DA8" w:rsidP="00876DA8">
      <w:pPr>
        <w:jc w:val="both"/>
        <w:rPr>
          <w:rFonts w:ascii="Arial" w:hAnsi="Arial" w:cs="Arial"/>
          <w:b/>
          <w:sz w:val="22"/>
          <w:szCs w:val="22"/>
        </w:rPr>
      </w:pPr>
      <w:r w:rsidRPr="0040463E">
        <w:rPr>
          <w:rFonts w:ascii="Arial" w:hAnsi="Arial" w:cs="Arial"/>
          <w:b/>
          <w:sz w:val="22"/>
          <w:szCs w:val="22"/>
        </w:rPr>
        <w:t xml:space="preserve">Souhlasím, aby osobní údaje </w:t>
      </w:r>
      <w:r w:rsidR="00BE0E82">
        <w:rPr>
          <w:rFonts w:ascii="Arial" w:hAnsi="Arial" w:cs="Arial"/>
          <w:b/>
          <w:sz w:val="22"/>
          <w:szCs w:val="22"/>
        </w:rPr>
        <w:t>matky, manžela</w:t>
      </w:r>
      <w:r w:rsidRPr="0040463E">
        <w:rPr>
          <w:rFonts w:ascii="Arial" w:hAnsi="Arial" w:cs="Arial"/>
          <w:b/>
          <w:sz w:val="22"/>
          <w:szCs w:val="22"/>
        </w:rPr>
        <w:t xml:space="preserve"> a dítěte byly MěÚ</w:t>
      </w:r>
      <w:r w:rsidR="00AE75DD" w:rsidRPr="0040463E">
        <w:rPr>
          <w:rFonts w:ascii="Arial" w:hAnsi="Arial" w:cs="Arial"/>
          <w:b/>
          <w:sz w:val="22"/>
          <w:szCs w:val="22"/>
        </w:rPr>
        <w:t xml:space="preserve"> Stříbro</w:t>
      </w:r>
      <w:r w:rsidRPr="0040463E">
        <w:rPr>
          <w:rFonts w:ascii="Arial" w:hAnsi="Arial" w:cs="Arial"/>
          <w:b/>
          <w:sz w:val="22"/>
          <w:szCs w:val="22"/>
        </w:rPr>
        <w:t xml:space="preserve"> použity pro účely </w:t>
      </w:r>
      <w:r w:rsidR="00BE0E82">
        <w:rPr>
          <w:rFonts w:ascii="Arial" w:hAnsi="Arial" w:cs="Arial"/>
          <w:b/>
          <w:sz w:val="22"/>
          <w:szCs w:val="22"/>
        </w:rPr>
        <w:t xml:space="preserve">získání finančního daru při </w:t>
      </w:r>
      <w:r w:rsidRPr="0040463E">
        <w:rPr>
          <w:rFonts w:ascii="Arial" w:hAnsi="Arial" w:cs="Arial"/>
          <w:b/>
          <w:sz w:val="22"/>
          <w:szCs w:val="22"/>
        </w:rPr>
        <w:t>akc</w:t>
      </w:r>
      <w:r w:rsidR="00BE0E82">
        <w:rPr>
          <w:rFonts w:ascii="Arial" w:hAnsi="Arial" w:cs="Arial"/>
          <w:b/>
          <w:sz w:val="22"/>
          <w:szCs w:val="22"/>
        </w:rPr>
        <w:t>i vítání občánků</w:t>
      </w:r>
      <w:r w:rsidRPr="0040463E">
        <w:rPr>
          <w:rFonts w:ascii="Arial" w:hAnsi="Arial" w:cs="Arial"/>
          <w:b/>
          <w:sz w:val="22"/>
          <w:szCs w:val="22"/>
        </w:rPr>
        <w:t xml:space="preserve"> (zákon č. 101/2000 Sb., o ochraně osobních údajů a o změně některých zákonů, ve znění pozdějších předpisů)</w:t>
      </w:r>
      <w:r w:rsidR="00CE6BA4" w:rsidRPr="0040463E">
        <w:rPr>
          <w:rFonts w:ascii="Arial" w:hAnsi="Arial" w:cs="Arial"/>
          <w:b/>
          <w:sz w:val="22"/>
          <w:szCs w:val="22"/>
        </w:rPr>
        <w:t>,</w:t>
      </w:r>
      <w:r w:rsidRPr="0040463E">
        <w:rPr>
          <w:rFonts w:ascii="Arial" w:hAnsi="Arial" w:cs="Arial"/>
          <w:b/>
          <w:sz w:val="22"/>
          <w:szCs w:val="22"/>
        </w:rPr>
        <w:t xml:space="preserve"> a to po celou dobu realizace této akce až do doby archivace a skartace. Prohlašuji, že veškeré údaje v této žádosti jsou pravdivé a jsem si vědom(a) případných následků, které by pro mne z nepravdivých údajů vyplývaly.</w:t>
      </w:r>
    </w:p>
    <w:p w14:paraId="66DB48C7" w14:textId="77777777" w:rsidR="009E23F5" w:rsidRDefault="009E23F5" w:rsidP="00876DA8">
      <w:pPr>
        <w:jc w:val="both"/>
        <w:rPr>
          <w:b/>
        </w:rPr>
      </w:pPr>
    </w:p>
    <w:p w14:paraId="0583F45B" w14:textId="77777777" w:rsidR="00EF094A" w:rsidRDefault="00EF094A" w:rsidP="00876DA8">
      <w:pPr>
        <w:jc w:val="both"/>
        <w:rPr>
          <w:b/>
        </w:rPr>
      </w:pPr>
    </w:p>
    <w:p w14:paraId="3241F66A" w14:textId="77777777" w:rsidR="00EF094A" w:rsidRDefault="00EF094A" w:rsidP="00876DA8">
      <w:pPr>
        <w:jc w:val="both"/>
        <w:rPr>
          <w:b/>
        </w:rPr>
      </w:pPr>
    </w:p>
    <w:p w14:paraId="2797128E" w14:textId="77777777" w:rsidR="00AE75DD" w:rsidRPr="00826F44" w:rsidRDefault="00AE75DD" w:rsidP="00876DA8">
      <w:pPr>
        <w:jc w:val="both"/>
        <w:rPr>
          <w:b/>
        </w:rPr>
      </w:pPr>
    </w:p>
    <w:p w14:paraId="69AFA774" w14:textId="77777777" w:rsidR="009E23F5" w:rsidRPr="0040463E" w:rsidRDefault="009E23F5" w:rsidP="009E23F5">
      <w:pPr>
        <w:jc w:val="both"/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 xml:space="preserve">V </w:t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</w:r>
      <w:r w:rsidRPr="0040463E">
        <w:rPr>
          <w:rFonts w:ascii="Arial" w:hAnsi="Arial" w:cs="Arial"/>
          <w:sz w:val="22"/>
          <w:szCs w:val="22"/>
        </w:rPr>
        <w:softHyphen/>
        <w:t>_________________ dne ______________</w:t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  <w:t>___________________________</w:t>
      </w:r>
    </w:p>
    <w:p w14:paraId="12B7ED20" w14:textId="77777777" w:rsidR="009E23F5" w:rsidRPr="0040463E" w:rsidRDefault="009E23F5" w:rsidP="009E23F5">
      <w:pPr>
        <w:jc w:val="both"/>
        <w:rPr>
          <w:rFonts w:ascii="Arial" w:hAnsi="Arial" w:cs="Arial"/>
          <w:sz w:val="22"/>
          <w:szCs w:val="22"/>
        </w:rPr>
      </w:pP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</w:r>
      <w:r w:rsidRPr="0040463E">
        <w:rPr>
          <w:rFonts w:ascii="Arial" w:hAnsi="Arial" w:cs="Arial"/>
          <w:sz w:val="22"/>
          <w:szCs w:val="22"/>
        </w:rPr>
        <w:tab/>
        <w:t xml:space="preserve">Podpis </w:t>
      </w:r>
      <w:r w:rsidR="00EF094A">
        <w:rPr>
          <w:rFonts w:ascii="Arial" w:hAnsi="Arial" w:cs="Arial"/>
          <w:sz w:val="22"/>
          <w:szCs w:val="22"/>
        </w:rPr>
        <w:t>matky (otce)</w:t>
      </w:r>
    </w:p>
    <w:p w14:paraId="3510B240" w14:textId="77777777" w:rsidR="009E23F5" w:rsidRDefault="009E23F5" w:rsidP="00876DA8">
      <w:pPr>
        <w:rPr>
          <w:szCs w:val="22"/>
        </w:rPr>
      </w:pPr>
    </w:p>
    <w:sectPr w:rsidR="009E23F5" w:rsidSect="009829B6">
      <w:footerReference w:type="default" r:id="rId7"/>
      <w:headerReference w:type="first" r:id="rId8"/>
      <w:footerReference w:type="first" r:id="rId9"/>
      <w:pgSz w:w="11906" w:h="16838"/>
      <w:pgMar w:top="992" w:right="851" w:bottom="170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1136C" w14:textId="77777777" w:rsidR="00EC7B85" w:rsidRDefault="00EC7B85">
      <w:r>
        <w:separator/>
      </w:r>
    </w:p>
  </w:endnote>
  <w:endnote w:type="continuationSeparator" w:id="0">
    <w:p w14:paraId="5E9B6BB3" w14:textId="77777777" w:rsidR="00EC7B85" w:rsidRDefault="00EC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CB4A" w14:textId="77777777" w:rsidR="009E23F5" w:rsidRPr="00D31CB0" w:rsidRDefault="009E23F5" w:rsidP="00F6151C">
    <w:pPr>
      <w:pStyle w:val="Zpat"/>
      <w:pBdr>
        <w:top w:val="single" w:sz="4" w:space="1" w:color="auto"/>
      </w:pBdr>
      <w:tabs>
        <w:tab w:val="clear" w:pos="4536"/>
        <w:tab w:val="left" w:pos="3060"/>
        <w:tab w:val="left" w:pos="4320"/>
        <w:tab w:val="left" w:pos="5940"/>
        <w:tab w:val="left" w:pos="7200"/>
      </w:tabs>
      <w:jc w:val="right"/>
      <w:rPr>
        <w:rFonts w:ascii="Arial" w:hAnsi="Arial" w:cs="Arial"/>
        <w:sz w:val="4"/>
        <w:szCs w:val="4"/>
      </w:rPr>
    </w:pPr>
  </w:p>
  <w:p w14:paraId="3742B2A5" w14:textId="77777777" w:rsidR="009E23F5" w:rsidRPr="00447766" w:rsidRDefault="009E23F5" w:rsidP="00F6151C">
    <w:pPr>
      <w:pStyle w:val="Zpat"/>
      <w:pBdr>
        <w:top w:val="single" w:sz="4" w:space="1" w:color="auto"/>
      </w:pBdr>
      <w:tabs>
        <w:tab w:val="clear" w:pos="4536"/>
        <w:tab w:val="left" w:pos="3060"/>
        <w:tab w:val="left" w:pos="4320"/>
        <w:tab w:val="left" w:pos="5940"/>
        <w:tab w:val="left" w:pos="72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Měststský úřad</w:t>
    </w:r>
    <w:r w:rsidRPr="00447766">
      <w:rPr>
        <w:rFonts w:ascii="Arial" w:hAnsi="Arial" w:cs="Arial"/>
        <w:sz w:val="16"/>
        <w:szCs w:val="16"/>
      </w:rPr>
      <w:t xml:space="preserve"> Stříbro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Kontakt: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4CC38D7" w14:textId="77777777" w:rsidR="009E23F5" w:rsidRDefault="009E23F5" w:rsidP="00F6151C">
    <w:pPr>
      <w:pStyle w:val="Zpat"/>
      <w:tabs>
        <w:tab w:val="clear" w:pos="4536"/>
        <w:tab w:val="left" w:pos="3060"/>
        <w:tab w:val="left" w:pos="4320"/>
        <w:tab w:val="left" w:pos="6300"/>
        <w:tab w:val="left" w:pos="7020"/>
        <w:tab w:val="left" w:pos="7380"/>
      </w:tabs>
      <w:rPr>
        <w:rFonts w:ascii="Arial" w:hAnsi="Arial" w:cs="Arial"/>
        <w:sz w:val="16"/>
        <w:szCs w:val="16"/>
      </w:rPr>
    </w:pPr>
    <w:r w:rsidRPr="00447766">
      <w:rPr>
        <w:rFonts w:ascii="Arial" w:hAnsi="Arial" w:cs="Arial"/>
        <w:sz w:val="16"/>
        <w:szCs w:val="16"/>
      </w:rPr>
      <w:t>Masarykovo náměstí 1, 349 01 Stříbro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447766">
      <w:rPr>
        <w:rFonts w:ascii="Arial" w:hAnsi="Arial" w:cs="Arial"/>
        <w:sz w:val="16"/>
        <w:szCs w:val="16"/>
      </w:rPr>
      <w:t>posta@mustribro.cz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sym w:font="Wingdings" w:char="F028"/>
    </w:r>
    <w:r>
      <w:rPr>
        <w:rFonts w:ascii="Arial" w:hAnsi="Arial" w:cs="Arial"/>
        <w:sz w:val="16"/>
        <w:szCs w:val="16"/>
      </w:rPr>
      <w:t xml:space="preserve"> 374  801 111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sym w:font="Wingdings 2" w:char="F037"/>
    </w:r>
    <w:r>
      <w:rPr>
        <w:rFonts w:ascii="Arial" w:hAnsi="Arial" w:cs="Arial"/>
        <w:sz w:val="16"/>
        <w:szCs w:val="16"/>
      </w:rPr>
      <w:t xml:space="preserve"> 374 801 331</w:t>
    </w:r>
  </w:p>
  <w:p w14:paraId="79AD3BDC" w14:textId="77777777" w:rsidR="009E23F5" w:rsidRPr="00447766" w:rsidRDefault="009E23F5" w:rsidP="00F6151C">
    <w:pPr>
      <w:pStyle w:val="Zpat"/>
      <w:tabs>
        <w:tab w:val="clear" w:pos="4536"/>
        <w:tab w:val="left" w:pos="3060"/>
        <w:tab w:val="left" w:pos="4320"/>
        <w:tab w:val="left" w:pos="5940"/>
        <w:tab w:val="left" w:pos="7020"/>
        <w:tab w:val="left" w:pos="73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http://www.mustribro.cz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7613" w14:textId="77777777" w:rsidR="009E23F5" w:rsidRPr="00447766" w:rsidRDefault="009E23F5" w:rsidP="009829B6">
    <w:pPr>
      <w:pStyle w:val="Zpat"/>
      <w:pBdr>
        <w:top w:val="single" w:sz="4" w:space="1" w:color="auto"/>
      </w:pBdr>
      <w:tabs>
        <w:tab w:val="clear" w:pos="4536"/>
        <w:tab w:val="left" w:pos="3060"/>
        <w:tab w:val="left" w:pos="4320"/>
        <w:tab w:val="left" w:pos="5940"/>
        <w:tab w:val="left" w:pos="72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Městský úřad</w:t>
    </w:r>
    <w:r w:rsidRPr="00447766">
      <w:rPr>
        <w:rFonts w:ascii="Arial" w:hAnsi="Arial" w:cs="Arial"/>
        <w:sz w:val="16"/>
        <w:szCs w:val="16"/>
      </w:rPr>
      <w:t xml:space="preserve"> Stříbro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Kontakt: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1B1A367" w14:textId="77777777" w:rsidR="009E23F5" w:rsidRDefault="009E23F5" w:rsidP="009829B6">
    <w:pPr>
      <w:pStyle w:val="Zpat"/>
      <w:tabs>
        <w:tab w:val="clear" w:pos="4536"/>
        <w:tab w:val="left" w:pos="3060"/>
        <w:tab w:val="left" w:pos="4320"/>
        <w:tab w:val="left" w:pos="6300"/>
        <w:tab w:val="left" w:pos="7020"/>
        <w:tab w:val="left" w:pos="7380"/>
      </w:tabs>
      <w:rPr>
        <w:rFonts w:ascii="Arial" w:hAnsi="Arial" w:cs="Arial"/>
        <w:sz w:val="16"/>
        <w:szCs w:val="16"/>
      </w:rPr>
    </w:pPr>
    <w:r w:rsidRPr="00447766">
      <w:rPr>
        <w:rFonts w:ascii="Arial" w:hAnsi="Arial" w:cs="Arial"/>
        <w:sz w:val="16"/>
        <w:szCs w:val="16"/>
      </w:rPr>
      <w:t>Masarykovo náměstí 1, 349 01 Stříbro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447766">
      <w:rPr>
        <w:rFonts w:ascii="Arial" w:hAnsi="Arial" w:cs="Arial"/>
        <w:sz w:val="16"/>
        <w:szCs w:val="16"/>
      </w:rPr>
      <w:t>posta@mustribro.cz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sym w:font="Wingdings" w:char="F028"/>
    </w:r>
    <w:r>
      <w:rPr>
        <w:rFonts w:ascii="Arial" w:hAnsi="Arial" w:cs="Arial"/>
        <w:sz w:val="16"/>
        <w:szCs w:val="16"/>
      </w:rPr>
      <w:t xml:space="preserve"> 374  801 111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sym w:font="Wingdings 2" w:char="F037"/>
    </w:r>
    <w:r>
      <w:rPr>
        <w:rFonts w:ascii="Arial" w:hAnsi="Arial" w:cs="Arial"/>
        <w:sz w:val="16"/>
        <w:szCs w:val="16"/>
      </w:rPr>
      <w:t xml:space="preserve"> 374 801 331</w:t>
    </w:r>
  </w:p>
  <w:p w14:paraId="66D65A7E" w14:textId="77777777" w:rsidR="009E23F5" w:rsidRPr="009829B6" w:rsidRDefault="009E23F5" w:rsidP="009829B6">
    <w:pPr>
      <w:pStyle w:val="Zpat"/>
      <w:tabs>
        <w:tab w:val="clear" w:pos="4536"/>
        <w:tab w:val="left" w:pos="3060"/>
        <w:tab w:val="left" w:pos="4320"/>
        <w:tab w:val="left" w:pos="5940"/>
        <w:tab w:val="left" w:pos="7020"/>
        <w:tab w:val="left" w:pos="73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http://www.mustribro.cz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21FB" w14:textId="77777777" w:rsidR="00EC7B85" w:rsidRDefault="00EC7B85">
      <w:r>
        <w:separator/>
      </w:r>
    </w:p>
  </w:footnote>
  <w:footnote w:type="continuationSeparator" w:id="0">
    <w:p w14:paraId="6ACBDADF" w14:textId="77777777" w:rsidR="00EC7B85" w:rsidRDefault="00EC7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829"/>
      <w:gridCol w:w="7000"/>
      <w:gridCol w:w="1267"/>
    </w:tblGrid>
    <w:tr w:rsidR="009E23F5" w14:paraId="20410BE8" w14:textId="77777777" w:rsidTr="00EC7B85">
      <w:trPr>
        <w:trHeight w:val="1114"/>
      </w:trPr>
      <w:tc>
        <w:tcPr>
          <w:tcW w:w="1843" w:type="dxa"/>
          <w:tcBorders>
            <w:bottom w:val="nil"/>
          </w:tcBorders>
          <w:shd w:val="clear" w:color="auto" w:fill="auto"/>
          <w:vAlign w:val="center"/>
        </w:tcPr>
        <w:p w14:paraId="409A0333" w14:textId="77777777" w:rsidR="009E23F5" w:rsidRDefault="009E23F5" w:rsidP="00D31A49">
          <w:pPr>
            <w:pStyle w:val="Zhlav"/>
          </w:pPr>
          <w:r>
            <w:br/>
          </w:r>
        </w:p>
      </w:tc>
      <w:tc>
        <w:tcPr>
          <w:tcW w:w="7043" w:type="dxa"/>
          <w:tcBorders>
            <w:bottom w:val="nil"/>
          </w:tcBorders>
          <w:shd w:val="clear" w:color="auto" w:fill="auto"/>
        </w:tcPr>
        <w:p w14:paraId="6F79907E" w14:textId="77777777" w:rsidR="009E23F5" w:rsidRPr="00EC7B85" w:rsidRDefault="009E23F5" w:rsidP="00EC7B85">
          <w:pPr>
            <w:pStyle w:val="Nadpis9"/>
            <w:tabs>
              <w:tab w:val="left" w:pos="3402"/>
            </w:tabs>
            <w:ind w:left="-21"/>
            <w:rPr>
              <w:rFonts w:ascii="Arial Black" w:hAnsi="Arial Black"/>
              <w:b/>
              <w:spacing w:val="30"/>
              <w:sz w:val="32"/>
              <w:szCs w:val="32"/>
            </w:rPr>
          </w:pPr>
          <w:r w:rsidRPr="00EC7B85">
            <w:rPr>
              <w:rFonts w:ascii="Arial Black" w:hAnsi="Arial Black"/>
              <w:b/>
              <w:spacing w:val="30"/>
              <w:sz w:val="32"/>
              <w:szCs w:val="32"/>
            </w:rPr>
            <w:t>MĚSTSKÝ ÚŘAD STŘÍBRO</w:t>
          </w:r>
        </w:p>
        <w:p w14:paraId="25A9313A" w14:textId="51DE153C" w:rsidR="009E23F5" w:rsidRPr="00EC7B85" w:rsidRDefault="00D318C0" w:rsidP="00D31A49">
          <w:pPr>
            <w:rPr>
              <w:sz w:val="2"/>
              <w:szCs w:val="2"/>
            </w:rPr>
          </w:pPr>
          <w:r w:rsidRPr="00EC7B85">
            <w:rPr>
              <w:rFonts w:ascii="Arial Black" w:hAnsi="Arial Black"/>
              <w:b/>
              <w:noProof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CB966B2" wp14:editId="795F236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-3810</wp:posOffset>
                    </wp:positionV>
                    <wp:extent cx="4319905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31990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35921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4FF7AE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-.3pt" to="340.6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">
                    <v:shadow on="t" opacity=".5"/>
                  </v:line>
                </w:pict>
              </mc:Fallback>
            </mc:AlternateContent>
          </w:r>
        </w:p>
        <w:p w14:paraId="66D256DC" w14:textId="77777777" w:rsidR="009E23F5" w:rsidRPr="00EC7B85" w:rsidRDefault="009E23F5" w:rsidP="00EC7B85">
          <w:pPr>
            <w:ind w:left="252"/>
            <w:jc w:val="both"/>
            <w:rPr>
              <w:rFonts w:ascii="Arial" w:hAnsi="Arial" w:cs="Arial"/>
              <w:sz w:val="8"/>
              <w:szCs w:val="8"/>
            </w:rPr>
          </w:pPr>
        </w:p>
        <w:p w14:paraId="2E5B1921" w14:textId="77777777" w:rsidR="009E23F5" w:rsidRPr="00EC7B85" w:rsidRDefault="009E23F5" w:rsidP="00EC7B85">
          <w:pPr>
            <w:jc w:val="both"/>
            <w:rPr>
              <w:rFonts w:ascii="Arial" w:hAnsi="Arial" w:cs="Arial"/>
              <w:sz w:val="20"/>
            </w:rPr>
          </w:pPr>
          <w:r w:rsidRPr="00EC7B85">
            <w:rPr>
              <w:rFonts w:ascii="Arial" w:hAnsi="Arial" w:cs="Arial"/>
              <w:sz w:val="20"/>
            </w:rPr>
            <w:t xml:space="preserve">Masarykovo náměstí 1,  349 01  STŘÍBRO </w:t>
          </w:r>
        </w:p>
        <w:p w14:paraId="77DFCD58" w14:textId="77777777" w:rsidR="009E23F5" w:rsidRPr="00EC7B85" w:rsidRDefault="009E23F5" w:rsidP="00EC7B85">
          <w:pPr>
            <w:ind w:right="-1559"/>
            <w:rPr>
              <w:rFonts w:ascii="Arial" w:hAnsi="Arial" w:cs="Arial"/>
              <w:sz w:val="20"/>
            </w:rPr>
          </w:pPr>
          <w:r w:rsidRPr="00EC7B85">
            <w:rPr>
              <w:rFonts w:ascii="Arial" w:hAnsi="Arial" w:cs="Arial"/>
              <w:sz w:val="20"/>
            </w:rPr>
            <w:t>Tel.</w:t>
          </w:r>
          <w:r w:rsidR="00CE6BA4" w:rsidRPr="00EC7B85">
            <w:rPr>
              <w:rFonts w:ascii="Arial" w:hAnsi="Arial" w:cs="Arial"/>
              <w:sz w:val="20"/>
            </w:rPr>
            <w:t>:</w:t>
          </w:r>
          <w:r w:rsidRPr="00EC7B85">
            <w:rPr>
              <w:rFonts w:ascii="Arial" w:hAnsi="Arial" w:cs="Arial"/>
              <w:sz w:val="20"/>
            </w:rPr>
            <w:t xml:space="preserve"> +420 374 801 111,</w:t>
          </w:r>
          <w:r w:rsidR="00CE6BA4" w:rsidRPr="00EC7B85">
            <w:rPr>
              <w:rFonts w:ascii="Arial" w:hAnsi="Arial" w:cs="Arial"/>
              <w:sz w:val="20"/>
            </w:rPr>
            <w:t xml:space="preserve"> </w:t>
          </w:r>
          <w:r w:rsidRPr="00EC7B85">
            <w:rPr>
              <w:rFonts w:ascii="Arial" w:hAnsi="Arial" w:cs="Arial"/>
              <w:sz w:val="20"/>
            </w:rPr>
            <w:t>Fax</w:t>
          </w:r>
          <w:r w:rsidR="00CE6BA4" w:rsidRPr="00EC7B85">
            <w:rPr>
              <w:rFonts w:ascii="Arial" w:hAnsi="Arial" w:cs="Arial"/>
              <w:sz w:val="20"/>
            </w:rPr>
            <w:t>:</w:t>
          </w:r>
          <w:r w:rsidRPr="00EC7B85">
            <w:rPr>
              <w:rFonts w:ascii="Arial" w:hAnsi="Arial" w:cs="Arial"/>
              <w:sz w:val="20"/>
            </w:rPr>
            <w:t xml:space="preserve"> +420 374 801 331, </w:t>
          </w:r>
          <w:r w:rsidR="00160B45" w:rsidRPr="00EC7B85">
            <w:rPr>
              <w:rFonts w:ascii="Arial" w:hAnsi="Arial" w:cs="Arial"/>
              <w:sz w:val="20"/>
            </w:rPr>
            <w:t>e</w:t>
          </w:r>
          <w:r w:rsidR="006A2095" w:rsidRPr="00EC7B85">
            <w:rPr>
              <w:rFonts w:ascii="Arial" w:hAnsi="Arial" w:cs="Arial"/>
              <w:sz w:val="20"/>
            </w:rPr>
            <w:t>-</w:t>
          </w:r>
          <w:r w:rsidRPr="00EC7B85">
            <w:rPr>
              <w:rFonts w:ascii="Arial" w:hAnsi="Arial" w:cs="Arial"/>
              <w:sz w:val="20"/>
            </w:rPr>
            <w:t>mail: posta@mustribro.cz</w:t>
          </w:r>
        </w:p>
      </w:tc>
      <w:tc>
        <w:tcPr>
          <w:tcW w:w="1276" w:type="dxa"/>
          <w:tcBorders>
            <w:bottom w:val="nil"/>
          </w:tcBorders>
          <w:shd w:val="clear" w:color="auto" w:fill="auto"/>
        </w:tcPr>
        <w:p w14:paraId="5FD59850" w14:textId="77777777" w:rsidR="009E23F5" w:rsidRPr="00EC7B85" w:rsidRDefault="009E23F5" w:rsidP="00EC7B85">
          <w:pPr>
            <w:jc w:val="right"/>
            <w:rPr>
              <w:rFonts w:ascii="Arial" w:hAnsi="Arial" w:cs="Arial"/>
              <w:sz w:val="20"/>
            </w:rPr>
          </w:pPr>
        </w:p>
      </w:tc>
    </w:tr>
  </w:tbl>
  <w:p w14:paraId="7A728AC2" w14:textId="77777777" w:rsidR="009E23F5" w:rsidRDefault="009E23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478A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3E"/>
    <w:rsid w:val="0001728B"/>
    <w:rsid w:val="00052A65"/>
    <w:rsid w:val="0008282B"/>
    <w:rsid w:val="00092F6A"/>
    <w:rsid w:val="000D4F01"/>
    <w:rsid w:val="000D5840"/>
    <w:rsid w:val="000F606D"/>
    <w:rsid w:val="000F72D9"/>
    <w:rsid w:val="0012529E"/>
    <w:rsid w:val="0014067D"/>
    <w:rsid w:val="0014441F"/>
    <w:rsid w:val="00160B45"/>
    <w:rsid w:val="001671DF"/>
    <w:rsid w:val="00174E48"/>
    <w:rsid w:val="0019334B"/>
    <w:rsid w:val="0022738D"/>
    <w:rsid w:val="002B71A7"/>
    <w:rsid w:val="002F01D1"/>
    <w:rsid w:val="0030253B"/>
    <w:rsid w:val="00332665"/>
    <w:rsid w:val="00374E62"/>
    <w:rsid w:val="00381B88"/>
    <w:rsid w:val="0040463E"/>
    <w:rsid w:val="0041676B"/>
    <w:rsid w:val="00421694"/>
    <w:rsid w:val="00457DF8"/>
    <w:rsid w:val="00483AC9"/>
    <w:rsid w:val="00486564"/>
    <w:rsid w:val="004A7A89"/>
    <w:rsid w:val="004C5EE7"/>
    <w:rsid w:val="00636E76"/>
    <w:rsid w:val="00640FF3"/>
    <w:rsid w:val="00653E03"/>
    <w:rsid w:val="0067370D"/>
    <w:rsid w:val="0069798B"/>
    <w:rsid w:val="006A2095"/>
    <w:rsid w:val="006A3253"/>
    <w:rsid w:val="006F7D52"/>
    <w:rsid w:val="0076151F"/>
    <w:rsid w:val="007E4DEC"/>
    <w:rsid w:val="007F6CD2"/>
    <w:rsid w:val="00822528"/>
    <w:rsid w:val="00842CDB"/>
    <w:rsid w:val="00876DA8"/>
    <w:rsid w:val="008911DE"/>
    <w:rsid w:val="008A4B2F"/>
    <w:rsid w:val="008E7076"/>
    <w:rsid w:val="00901EBF"/>
    <w:rsid w:val="0091175B"/>
    <w:rsid w:val="009148D5"/>
    <w:rsid w:val="00976FBC"/>
    <w:rsid w:val="009829B6"/>
    <w:rsid w:val="009A6570"/>
    <w:rsid w:val="009A7E30"/>
    <w:rsid w:val="009C37BA"/>
    <w:rsid w:val="009E23F5"/>
    <w:rsid w:val="00A32961"/>
    <w:rsid w:val="00A657F6"/>
    <w:rsid w:val="00A659D2"/>
    <w:rsid w:val="00A9408B"/>
    <w:rsid w:val="00A97E70"/>
    <w:rsid w:val="00AE2806"/>
    <w:rsid w:val="00AE75DD"/>
    <w:rsid w:val="00B35EC8"/>
    <w:rsid w:val="00B67F2C"/>
    <w:rsid w:val="00BB12CD"/>
    <w:rsid w:val="00BE0E82"/>
    <w:rsid w:val="00C20D12"/>
    <w:rsid w:val="00C221A8"/>
    <w:rsid w:val="00C25D3F"/>
    <w:rsid w:val="00C30697"/>
    <w:rsid w:val="00C630CB"/>
    <w:rsid w:val="00C82FDF"/>
    <w:rsid w:val="00CA17A2"/>
    <w:rsid w:val="00CE6BA4"/>
    <w:rsid w:val="00D06EEE"/>
    <w:rsid w:val="00D228D3"/>
    <w:rsid w:val="00D318C0"/>
    <w:rsid w:val="00D31A49"/>
    <w:rsid w:val="00D53CDF"/>
    <w:rsid w:val="00D64934"/>
    <w:rsid w:val="00D82855"/>
    <w:rsid w:val="00DA2E90"/>
    <w:rsid w:val="00DA5E66"/>
    <w:rsid w:val="00DC48C1"/>
    <w:rsid w:val="00DC77E0"/>
    <w:rsid w:val="00DE28E5"/>
    <w:rsid w:val="00DE2CE0"/>
    <w:rsid w:val="00DE3856"/>
    <w:rsid w:val="00E205DC"/>
    <w:rsid w:val="00E37F1E"/>
    <w:rsid w:val="00E435F1"/>
    <w:rsid w:val="00E47E7E"/>
    <w:rsid w:val="00E83619"/>
    <w:rsid w:val="00E90DBD"/>
    <w:rsid w:val="00E97D32"/>
    <w:rsid w:val="00EA3FA0"/>
    <w:rsid w:val="00EC7B85"/>
    <w:rsid w:val="00EF094A"/>
    <w:rsid w:val="00F426ED"/>
    <w:rsid w:val="00F42DD8"/>
    <w:rsid w:val="00F5088E"/>
    <w:rsid w:val="00F57697"/>
    <w:rsid w:val="00F6151C"/>
    <w:rsid w:val="00F83EB5"/>
    <w:rsid w:val="00FC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A97142"/>
  <w15:chartTrackingRefBased/>
  <w15:docId w15:val="{42D49787-8D4B-4D7C-B90B-EBBF107B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rsid w:val="00052A6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4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rsid w:val="00F615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15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6151C"/>
  </w:style>
  <w:style w:type="table" w:styleId="Mkatabulky">
    <w:name w:val="Table Grid"/>
    <w:basedOn w:val="Normlntabulka"/>
    <w:rsid w:val="0005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052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vak\AppData\Local\Microsoft\Windows\Temporary%20Internet%20Files\Content.Outlook\MPOVE37S\V&#237;t&#225;n&#237;%20ob&#269;&#225;nk&#367;%20p&#345;ihl&#225;&#353;ka%20%20%20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Vítání občánků přihláška   .dot</Template>
  <TotalTime>1</TotalTime>
  <Pages>2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Stříbro</vt:lpstr>
    </vt:vector>
  </TitlesOfParts>
  <Company>MÚ Stříbro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Stříbro</dc:title>
  <dc:subject/>
  <dc:creator>Lukáš Novák</dc:creator>
  <cp:keywords/>
  <cp:lastModifiedBy>Novák Lukáš</cp:lastModifiedBy>
  <cp:revision>2</cp:revision>
  <cp:lastPrinted>2014-04-10T13:08:00Z</cp:lastPrinted>
  <dcterms:created xsi:type="dcterms:W3CDTF">2026-01-16T09:22:00Z</dcterms:created>
  <dcterms:modified xsi:type="dcterms:W3CDTF">2026-01-16T09:22:00Z</dcterms:modified>
</cp:coreProperties>
</file>